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3C83F" w14:textId="77777777" w:rsidR="001A2012" w:rsidRPr="001A2012" w:rsidRDefault="001A2012" w:rsidP="001A2012">
      <w:pPr>
        <w:spacing w:after="120" w:line="360" w:lineRule="auto"/>
        <w:rPr>
          <w:rFonts w:ascii="Times New Roman" w:hAnsi="Times New Roman" w:cs="Times New Roman"/>
          <w:lang w:val="en-US"/>
        </w:rPr>
      </w:pPr>
    </w:p>
    <w:sectPr w:rsidR="001A2012" w:rsidRPr="001A2012" w:rsidSect="001A2012">
      <w:footerReference w:type="even" r:id="rId6"/>
      <w:footerReference w:type="default" r:id="rId7"/>
      <w:pgSz w:w="11906" w:h="16838"/>
      <w:pgMar w:top="1418" w:right="1843" w:bottom="1418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92CA7D" w14:textId="77777777" w:rsidR="00AB527B" w:rsidRDefault="00AB527B" w:rsidP="00B60DCF">
      <w:pPr>
        <w:spacing w:after="0" w:line="240" w:lineRule="auto"/>
      </w:pPr>
      <w:r>
        <w:separator/>
      </w:r>
    </w:p>
  </w:endnote>
  <w:endnote w:type="continuationSeparator" w:id="0">
    <w:p w14:paraId="20F0DC5E" w14:textId="77777777" w:rsidR="00AB527B" w:rsidRDefault="00AB527B" w:rsidP="00B6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584760494"/>
      <w:docPartObj>
        <w:docPartGallery w:val="Page Numbers (Bottom of Page)"/>
        <w:docPartUnique/>
      </w:docPartObj>
    </w:sdtPr>
    <w:sdtContent>
      <w:p w14:paraId="1AFB42FA" w14:textId="5D1AF76F" w:rsidR="00B60DCF" w:rsidRDefault="00B60DCF" w:rsidP="00E4477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A466E1E" w14:textId="77777777" w:rsidR="00B60DCF" w:rsidRDefault="00B60D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758135476"/>
      <w:docPartObj>
        <w:docPartGallery w:val="Page Numbers (Bottom of Page)"/>
        <w:docPartUnique/>
      </w:docPartObj>
    </w:sdtPr>
    <w:sdtContent>
      <w:p w14:paraId="38BCE8FC" w14:textId="2C45975D" w:rsidR="00B60DCF" w:rsidRDefault="00B60DCF" w:rsidP="00E4477A">
        <w:pPr>
          <w:pStyle w:val="Footer"/>
          <w:framePr w:wrap="none" w:vAnchor="text" w:hAnchor="margin" w:xAlign="center" w:y="1"/>
          <w:rPr>
            <w:rStyle w:val="PageNumber"/>
          </w:rPr>
        </w:pPr>
        <w:r w:rsidRPr="00B60DCF">
          <w:rPr>
            <w:rStyle w:val="PageNumber"/>
            <w:rFonts w:ascii="Times New Roman" w:hAnsi="Times New Roman" w:cs="Times New Roman"/>
          </w:rPr>
          <w:fldChar w:fldCharType="begin"/>
        </w:r>
        <w:r w:rsidRPr="00B60DCF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B60DCF">
          <w:rPr>
            <w:rStyle w:val="PageNumber"/>
            <w:rFonts w:ascii="Times New Roman" w:hAnsi="Times New Roman" w:cs="Times New Roman"/>
          </w:rPr>
          <w:fldChar w:fldCharType="separate"/>
        </w:r>
        <w:r w:rsidRPr="00B60DCF">
          <w:rPr>
            <w:rStyle w:val="PageNumber"/>
            <w:rFonts w:ascii="Times New Roman" w:hAnsi="Times New Roman" w:cs="Times New Roman"/>
            <w:noProof/>
          </w:rPr>
          <w:t>1</w:t>
        </w:r>
        <w:r w:rsidRPr="00B60DCF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06CE7075" w14:textId="77777777" w:rsidR="00B60DCF" w:rsidRDefault="00B60D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97C9507" w14:textId="77777777" w:rsidR="00AB527B" w:rsidRDefault="00AB527B" w:rsidP="00B60DCF">
      <w:pPr>
        <w:spacing w:after="0" w:line="240" w:lineRule="auto"/>
      </w:pPr>
      <w:r>
        <w:separator/>
      </w:r>
    </w:p>
  </w:footnote>
  <w:footnote w:type="continuationSeparator" w:id="0">
    <w:p w14:paraId="09711182" w14:textId="77777777" w:rsidR="00AB527B" w:rsidRDefault="00AB527B" w:rsidP="00B6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CF"/>
    <w:rsid w:val="000842AE"/>
    <w:rsid w:val="0017342F"/>
    <w:rsid w:val="001A2012"/>
    <w:rsid w:val="00372E5E"/>
    <w:rsid w:val="004073BD"/>
    <w:rsid w:val="0049470F"/>
    <w:rsid w:val="009D6D8A"/>
    <w:rsid w:val="00AB527B"/>
    <w:rsid w:val="00B6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14B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20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20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20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20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20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20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20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20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20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20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20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20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20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20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20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20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20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20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20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20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20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20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20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20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20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20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20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20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2012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B60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DCF"/>
  </w:style>
  <w:style w:type="character" w:styleId="PageNumber">
    <w:name w:val="page number"/>
    <w:basedOn w:val="DefaultParagraphFont"/>
    <w:uiPriority w:val="99"/>
    <w:semiHidden/>
    <w:unhideWhenUsed/>
    <w:rsid w:val="00B60DCF"/>
  </w:style>
  <w:style w:type="paragraph" w:styleId="Header">
    <w:name w:val="header"/>
    <w:basedOn w:val="Normal"/>
    <w:link w:val="HeaderChar"/>
    <w:uiPriority w:val="99"/>
    <w:unhideWhenUsed/>
    <w:rsid w:val="00B60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High Court Written Submissions Word Template (1).dotx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Suchodolski BL</dc:creator>
  <cp:keywords/>
  <dc:description/>
  <cp:lastModifiedBy>Konrad Suchodolski BL</cp:lastModifiedBy>
  <cp:revision>2</cp:revision>
  <dcterms:created xsi:type="dcterms:W3CDTF">2026-10-02T23:31:00Z</dcterms:created>
  <dcterms:modified xsi:type="dcterms:W3CDTF">2026-10-02T23:31:00Z</dcterms:modified>
  <cp:category/>
</cp:coreProperties>
</file>